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544" w:rsidRDefault="00BD5544" w:rsidP="00415E49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9214FA">
        <w:rPr>
          <w:rFonts w:ascii="Times New Roman" w:hAnsi="Times New Roman"/>
          <w:b/>
          <w:i/>
          <w:sz w:val="28"/>
          <w:szCs w:val="28"/>
        </w:rPr>
        <w:t>МИФЫ ДРЕВНЕЙ ГРЕЦИИ</w:t>
      </w:r>
    </w:p>
    <w:p w:rsidR="00BD5544" w:rsidRDefault="00BD5544" w:rsidP="00415E49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 разработан в соответствии с музейно-педагогической программой «Здравствуй, музей!» (раздел для дошкольников «Мы входим в мир прекрасного», авторы С.Г. Маслова, Н.Д. Соколова) и как</w:t>
      </w:r>
      <w:r w:rsidRPr="0006457A">
        <w:rPr>
          <w:rFonts w:ascii="Times New Roman" w:hAnsi="Times New Roman"/>
          <w:sz w:val="28"/>
          <w:szCs w:val="28"/>
        </w:rPr>
        <w:t xml:space="preserve"> итоговая работа на курсах по интерактивным технологиям mimio (Санкт-Петербургское представительство Института новых технологий  - ИНТОКС)</w:t>
      </w:r>
      <w:r>
        <w:rPr>
          <w:rFonts w:ascii="Times New Roman" w:hAnsi="Times New Roman"/>
          <w:sz w:val="28"/>
          <w:szCs w:val="28"/>
        </w:rPr>
        <w:t>. Представляет собой серию заданий, направленных на закрепление пройденного материала, для детей старшей и подготовительной группы. Задания позволяют в доступной и увлекательной форме закрепить элементарные представления детей о пантеоне богов Древней Греции, их функциях, атрибутах; о героях и их подвигах. В процессе выполнения заданий активизируется словарный запас детей, развивается связная речь, память, визуальная грамотность.</w:t>
      </w:r>
    </w:p>
    <w:p w:rsidR="00BD5544" w:rsidRPr="00383D7B" w:rsidRDefault="00BD5544" w:rsidP="00415E49">
      <w:p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Лист</w:t>
      </w:r>
      <w:r w:rsidRPr="00383D7B">
        <w:rPr>
          <w:rFonts w:ascii="Times New Roman" w:hAnsi="Times New Roman"/>
          <w:b/>
          <w:i/>
          <w:sz w:val="28"/>
          <w:szCs w:val="28"/>
        </w:rPr>
        <w:t xml:space="preserve"> №1. Титульный лист.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.3pt;margin-top:-.3pt;width:228pt;height:171pt;z-index:-251670016;visibility:visible" wrapcoords="-71 0 -71 21505 21600 21505 21600 0 -71 0">
            <v:imagedata r:id="rId4" o:title=""/>
            <w10:wrap type="tight"/>
          </v:shape>
        </w:pic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</w:p>
    <w:p w:rsidR="00BD5544" w:rsidRPr="00383D7B" w:rsidRDefault="00BD5544" w:rsidP="00415E49">
      <w:p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Лист</w:t>
      </w:r>
      <w:r w:rsidRPr="00383D7B">
        <w:rPr>
          <w:rFonts w:ascii="Times New Roman" w:hAnsi="Times New Roman"/>
          <w:b/>
          <w:i/>
          <w:sz w:val="28"/>
          <w:szCs w:val="28"/>
        </w:rPr>
        <w:t xml:space="preserve"> № 2. Угадай богов Олимпа по атрибутам.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3" o:spid="_x0000_s1027" type="#_x0000_t75" style="position:absolute;left:0;text-align:left;margin-left:-.3pt;margin-top:.35pt;width:228pt;height:171pt;z-index:251647488;visibility:visible">
            <v:imagedata r:id="rId5" o:title="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t>Детям предлагается по находящимся на виду частям уже знакомых скульптур отгадать имена богов, назвать те атрибуты, которые не видны. После выполнения задания нужно отодвинуть облако и проверить правильность выполнения задания. Количество обитателей Олимпа может увеличиваться по мере знакомства с мифами Древней Греции.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 w:rsidRPr="00383D7B">
        <w:rPr>
          <w:rFonts w:ascii="Times New Roman" w:hAnsi="Times New Roman"/>
          <w:b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закрепление представлений о древнегреческих богах и их атрибутах, активизация словаря, развитие зрительной памяти.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D5544" w:rsidRPr="00383D7B" w:rsidRDefault="00BD5544" w:rsidP="00415E49">
      <w:p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Лист</w:t>
      </w:r>
      <w:r w:rsidRPr="00383D7B">
        <w:rPr>
          <w:rFonts w:ascii="Times New Roman" w:hAnsi="Times New Roman"/>
          <w:b/>
          <w:i/>
          <w:sz w:val="28"/>
          <w:szCs w:val="28"/>
        </w:rPr>
        <w:t xml:space="preserve"> №3. Отгадай скульптуру по тени.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4" o:spid="_x0000_s1028" type="#_x0000_t75" style="position:absolute;left:0;text-align:left;margin-left:-.3pt;margin-top:.3pt;width:235.5pt;height:176.6pt;z-index:251648512;visibility:visible">
            <v:imagedata r:id="rId6" o:title="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t>Задание предполагает два уровня сложности.</w:t>
      </w:r>
      <w:r>
        <w:rPr>
          <w:rFonts w:ascii="Times New Roman" w:hAnsi="Times New Roman"/>
          <w:sz w:val="28"/>
          <w:szCs w:val="28"/>
        </w:rPr>
        <w:br/>
      </w:r>
      <w:r w:rsidRPr="00383D7B">
        <w:rPr>
          <w:rFonts w:ascii="Times New Roman" w:hAnsi="Times New Roman"/>
          <w:b/>
          <w:i/>
          <w:sz w:val="28"/>
          <w:szCs w:val="28"/>
        </w:rPr>
        <w:t>1 уровень:</w:t>
      </w:r>
      <w:r>
        <w:rPr>
          <w:rFonts w:ascii="Times New Roman" w:hAnsi="Times New Roman"/>
          <w:sz w:val="28"/>
          <w:szCs w:val="28"/>
        </w:rPr>
        <w:t xml:space="preserve"> соединить тень со скульптурой, доказать свое мнение, назвать скульптуру.</w:t>
      </w:r>
      <w:r>
        <w:rPr>
          <w:rFonts w:ascii="Times New Roman" w:hAnsi="Times New Roman"/>
          <w:sz w:val="28"/>
          <w:szCs w:val="28"/>
        </w:rPr>
        <w:br/>
      </w:r>
      <w:r w:rsidRPr="00383D7B">
        <w:rPr>
          <w:rFonts w:ascii="Times New Roman" w:hAnsi="Times New Roman"/>
          <w:b/>
          <w:i/>
          <w:sz w:val="28"/>
          <w:szCs w:val="28"/>
        </w:rPr>
        <w:t>2 уровень:</w:t>
      </w:r>
      <w:r>
        <w:rPr>
          <w:rFonts w:ascii="Times New Roman" w:hAnsi="Times New Roman"/>
          <w:sz w:val="28"/>
          <w:szCs w:val="28"/>
        </w:rPr>
        <w:t xml:space="preserve"> скульптуры спрятаны за тенью. Назвать, какой скульптуре принадлежит тень, доказать свое мнение, проверить себя, отодвинув тень.</w:t>
      </w:r>
      <w:r>
        <w:rPr>
          <w:rFonts w:ascii="Times New Roman" w:hAnsi="Times New Roman"/>
          <w:sz w:val="28"/>
          <w:szCs w:val="28"/>
        </w:rPr>
        <w:br/>
      </w:r>
      <w:r w:rsidRPr="00383D7B">
        <w:rPr>
          <w:rFonts w:ascii="Times New Roman" w:hAnsi="Times New Roman"/>
          <w:b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развитие зрительной памяти, зрительного внимания, формирование доказательной речи, активизация словаря.</w:t>
      </w:r>
    </w:p>
    <w:p w:rsidR="00BD5544" w:rsidRPr="00383D7B" w:rsidRDefault="00BD5544" w:rsidP="00415E49">
      <w:p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Лист</w:t>
      </w:r>
      <w:r w:rsidRPr="00383D7B">
        <w:rPr>
          <w:rFonts w:ascii="Times New Roman" w:hAnsi="Times New Roman"/>
          <w:b/>
          <w:i/>
          <w:sz w:val="28"/>
          <w:szCs w:val="28"/>
        </w:rPr>
        <w:t xml:space="preserve"> №4. Собери пазл «Зевс и Фетида».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6" o:spid="_x0000_s1029" type="#_x0000_t75" style="position:absolute;left:0;text-align:left;margin-left:-.3pt;margin-top:.1pt;width:231pt;height:173.2pt;z-index:251649536;visibility:visible">
            <v:imagedata r:id="rId7" o:title="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t>Задание предполагает три</w:t>
      </w:r>
      <w:r w:rsidRPr="003B779F">
        <w:rPr>
          <w:rFonts w:ascii="Times New Roman" w:hAnsi="Times New Roman"/>
          <w:sz w:val="28"/>
          <w:szCs w:val="28"/>
        </w:rPr>
        <w:t xml:space="preserve"> уровня сложности.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 w:rsidRPr="00383D7B">
        <w:rPr>
          <w:rFonts w:ascii="Times New Roman" w:hAnsi="Times New Roman"/>
          <w:b/>
          <w:i/>
          <w:sz w:val="28"/>
          <w:szCs w:val="28"/>
        </w:rPr>
        <w:t>1 уровень:</w:t>
      </w:r>
      <w:r>
        <w:rPr>
          <w:rFonts w:ascii="Times New Roman" w:hAnsi="Times New Roman"/>
          <w:sz w:val="28"/>
          <w:szCs w:val="28"/>
        </w:rPr>
        <w:t xml:space="preserve"> собрать пазл по образцу. Назвать картину, вспомнить миф.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 w:rsidRPr="00383D7B">
        <w:rPr>
          <w:rFonts w:ascii="Times New Roman" w:hAnsi="Times New Roman"/>
          <w:b/>
          <w:i/>
          <w:sz w:val="28"/>
          <w:szCs w:val="28"/>
        </w:rPr>
        <w:t>2 уровень:</w:t>
      </w:r>
      <w:r>
        <w:rPr>
          <w:rFonts w:ascii="Times New Roman" w:hAnsi="Times New Roman"/>
          <w:sz w:val="28"/>
          <w:szCs w:val="28"/>
        </w:rPr>
        <w:t xml:space="preserve"> собрать пазл без образца. Назвать картину, вспомнить миф.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 w:rsidRPr="00383D7B">
        <w:rPr>
          <w:rFonts w:ascii="Times New Roman" w:hAnsi="Times New Roman"/>
          <w:b/>
          <w:i/>
          <w:sz w:val="28"/>
          <w:szCs w:val="28"/>
        </w:rPr>
        <w:t>3 уровень:</w:t>
      </w:r>
      <w:r>
        <w:rPr>
          <w:rFonts w:ascii="Times New Roman" w:hAnsi="Times New Roman"/>
          <w:sz w:val="28"/>
          <w:szCs w:val="28"/>
        </w:rPr>
        <w:t xml:space="preserve"> детали пазла развернуты в разных направлениях. С</w:t>
      </w:r>
      <w:r w:rsidRPr="00145767">
        <w:rPr>
          <w:rFonts w:ascii="Times New Roman" w:hAnsi="Times New Roman"/>
          <w:sz w:val="28"/>
          <w:szCs w:val="28"/>
        </w:rPr>
        <w:t>обрать пазл без образца. Назвать картину, вспомнить миф.</w:t>
      </w:r>
      <w:r>
        <w:rPr>
          <w:rFonts w:ascii="Times New Roman" w:hAnsi="Times New Roman"/>
          <w:sz w:val="28"/>
          <w:szCs w:val="28"/>
        </w:rPr>
        <w:br/>
      </w:r>
      <w:r w:rsidRPr="00383D7B">
        <w:rPr>
          <w:rFonts w:ascii="Times New Roman" w:hAnsi="Times New Roman"/>
          <w:b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развитие пространственных представлений, операции сравнения, зрительной памяти, связной речи, активизация словаря.</w:t>
      </w:r>
    </w:p>
    <w:p w:rsidR="00BD5544" w:rsidRPr="00383D7B" w:rsidRDefault="00BD5544" w:rsidP="00415E49">
      <w:p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Лист</w:t>
      </w:r>
      <w:r w:rsidRPr="00383D7B">
        <w:rPr>
          <w:rFonts w:ascii="Times New Roman" w:hAnsi="Times New Roman"/>
          <w:b/>
          <w:i/>
          <w:sz w:val="28"/>
          <w:szCs w:val="28"/>
        </w:rPr>
        <w:t xml:space="preserve"> № 5. Собери пазл «Амур».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5" o:spid="_x0000_s1030" type="#_x0000_t75" style="position:absolute;left:0;text-align:left;margin-left:-5.9pt;margin-top:.65pt;width:241.5pt;height:181.05pt;z-index:251650560;visibility:visible">
            <v:imagedata r:id="rId8" o:title="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t>Аналогично предыдущему.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D5544" w:rsidRPr="00383D7B" w:rsidRDefault="00BD5544" w:rsidP="00415E49">
      <w:p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Лист</w:t>
      </w:r>
      <w:r w:rsidRPr="00383D7B">
        <w:rPr>
          <w:rFonts w:ascii="Times New Roman" w:hAnsi="Times New Roman"/>
          <w:b/>
          <w:i/>
          <w:sz w:val="28"/>
          <w:szCs w:val="28"/>
        </w:rPr>
        <w:t xml:space="preserve"> №6. Раздай атрибуты богам Олимпа.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7" o:spid="_x0000_s1031" type="#_x0000_t75" style="position:absolute;left:0;text-align:left;margin-left:-.3pt;margin-top:.1pt;width:233pt;height:174.75pt;z-index:251651584;visibility:visible">
            <v:imagedata r:id="rId9" o:title="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t>Дети называют атрибуты и раздают их олимпийским богам, доказывая свое мнение.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 w:rsidRPr="00383D7B">
        <w:rPr>
          <w:rFonts w:ascii="Times New Roman" w:hAnsi="Times New Roman"/>
          <w:b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активизация словаря, развитие зрительной памяти, формирование доказательной речи.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</w:p>
    <w:p w:rsidR="00BD5544" w:rsidRPr="00383D7B" w:rsidRDefault="00BD5544" w:rsidP="00415E49">
      <w:pPr>
        <w:jc w:val="both"/>
        <w:rPr>
          <w:rFonts w:ascii="Times New Roman" w:hAnsi="Times New Roman"/>
          <w:b/>
          <w:i/>
          <w:sz w:val="28"/>
          <w:szCs w:val="28"/>
        </w:rPr>
      </w:pPr>
    </w:p>
    <w:p w:rsidR="00BD5544" w:rsidRPr="00383D7B" w:rsidRDefault="00BD5544" w:rsidP="00415E49">
      <w:p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Лист</w:t>
      </w:r>
      <w:r w:rsidRPr="00383D7B">
        <w:rPr>
          <w:rFonts w:ascii="Times New Roman" w:hAnsi="Times New Roman"/>
          <w:b/>
          <w:i/>
          <w:sz w:val="28"/>
          <w:szCs w:val="28"/>
        </w:rPr>
        <w:t xml:space="preserve"> №7. Загадки об олимпийских богах.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8" o:spid="_x0000_s1032" type="#_x0000_t75" style="position:absolute;left:0;text-align:left;margin-left:-.3pt;margin-top:.2pt;width:233.25pt;height:174.9pt;z-index:251652608;visibility:visible">
            <v:imagedata r:id="rId10" o:title="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t>Задание предполагает два уровня сложности.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 w:rsidRPr="00383D7B">
        <w:rPr>
          <w:rFonts w:ascii="Times New Roman" w:hAnsi="Times New Roman"/>
          <w:b/>
          <w:i/>
          <w:sz w:val="28"/>
          <w:szCs w:val="28"/>
        </w:rPr>
        <w:t>1 уровень:</w:t>
      </w:r>
      <w:r>
        <w:rPr>
          <w:rFonts w:ascii="Times New Roman" w:hAnsi="Times New Roman"/>
          <w:sz w:val="28"/>
          <w:szCs w:val="28"/>
        </w:rPr>
        <w:t xml:space="preserve"> щелкнуть на значке звукового файла, прослушать загадку, отгадать ее, проверить себя, отодвинув свиток.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 w:rsidRPr="00383D7B">
        <w:rPr>
          <w:rFonts w:ascii="Times New Roman" w:hAnsi="Times New Roman"/>
          <w:b/>
          <w:i/>
          <w:sz w:val="28"/>
          <w:szCs w:val="28"/>
        </w:rPr>
        <w:t>2 уровень:</w:t>
      </w:r>
      <w:r>
        <w:rPr>
          <w:rFonts w:ascii="Times New Roman" w:hAnsi="Times New Roman"/>
          <w:sz w:val="28"/>
          <w:szCs w:val="28"/>
        </w:rPr>
        <w:t xml:space="preserve"> прочитать загадку, отгадать ее, проверить себя, отодвинув свиток.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 w:rsidRPr="00383D7B">
        <w:rPr>
          <w:rFonts w:ascii="Times New Roman" w:hAnsi="Times New Roman"/>
          <w:b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развитие слухового внимания, логического мышления, активизация словаря.</w:t>
      </w:r>
    </w:p>
    <w:p w:rsidR="00BD5544" w:rsidRPr="00383D7B" w:rsidRDefault="00BD5544" w:rsidP="00415E49">
      <w:p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Лист</w:t>
      </w:r>
      <w:r w:rsidRPr="00383D7B">
        <w:rPr>
          <w:rFonts w:ascii="Times New Roman" w:hAnsi="Times New Roman"/>
          <w:b/>
          <w:i/>
          <w:sz w:val="28"/>
          <w:szCs w:val="28"/>
        </w:rPr>
        <w:t xml:space="preserve"> №8. Разгадай кроссворд «Боги Олимпа».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9" o:spid="_x0000_s1033" type="#_x0000_t75" style="position:absolute;left:0;text-align:left;margin-left:-.3pt;margin-top:.3pt;width:230.25pt;height:172.65pt;z-index:251653632;visibility:visible">
            <v:imagedata r:id="rId11" o:title="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t>Дети по номерам вытягивают атрибуты богов, называют их, определяют, какому богу они принадлежат, заполняют кроссворд.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 w:rsidRPr="00383D7B">
        <w:rPr>
          <w:rFonts w:ascii="Times New Roman" w:hAnsi="Times New Roman"/>
          <w:b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развитие памяти, логического мышления, доказательной речи, навыков письма.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D5544" w:rsidRPr="00383D7B" w:rsidRDefault="00BD5544" w:rsidP="00415E49">
      <w:p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Лист</w:t>
      </w:r>
      <w:r w:rsidRPr="00383D7B">
        <w:rPr>
          <w:rFonts w:ascii="Times New Roman" w:hAnsi="Times New Roman"/>
          <w:b/>
          <w:i/>
          <w:sz w:val="28"/>
          <w:szCs w:val="28"/>
        </w:rPr>
        <w:t xml:space="preserve"> №9. Собери имена богов.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0" o:spid="_x0000_s1034" type="#_x0000_t75" style="position:absolute;left:0;text-align:left;margin-left:-.3pt;margin-top:.1pt;width:233pt;height:174.75pt;z-index:251654656;visibility:visible">
            <v:imagedata r:id="rId12" o:title="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t>Задание предполагает два уровня сложности.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 w:rsidRPr="00383D7B">
        <w:rPr>
          <w:rFonts w:ascii="Times New Roman" w:hAnsi="Times New Roman"/>
          <w:b/>
          <w:i/>
          <w:sz w:val="28"/>
          <w:szCs w:val="28"/>
        </w:rPr>
        <w:t>1 уровень:</w:t>
      </w:r>
      <w:r>
        <w:rPr>
          <w:rFonts w:ascii="Times New Roman" w:hAnsi="Times New Roman"/>
          <w:sz w:val="28"/>
          <w:szCs w:val="28"/>
        </w:rPr>
        <w:t xml:space="preserve"> дети называют имена богов, доказывают свое мнение, по образцу, спрятанному за облаком, собирают имена.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 w:rsidRPr="00383D7B">
        <w:rPr>
          <w:rFonts w:ascii="Times New Roman" w:hAnsi="Times New Roman"/>
          <w:b/>
          <w:i/>
          <w:sz w:val="28"/>
          <w:szCs w:val="28"/>
        </w:rPr>
        <w:t>2 уровень:</w:t>
      </w:r>
      <w:r>
        <w:rPr>
          <w:rFonts w:ascii="Times New Roman" w:hAnsi="Times New Roman"/>
          <w:sz w:val="28"/>
          <w:szCs w:val="28"/>
        </w:rPr>
        <w:t xml:space="preserve"> дети называют имена богов, доказывают свое мнение, собирают из букв имена, проверяют себя, отодвинув облако.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 w:rsidRPr="00383D7B">
        <w:rPr>
          <w:rFonts w:ascii="Times New Roman" w:hAnsi="Times New Roman"/>
          <w:b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развитие доказательной речи, самоконтроля, операции сравнения, активизация словаря.</w:t>
      </w:r>
    </w:p>
    <w:p w:rsidR="00BD5544" w:rsidRPr="00383D7B" w:rsidRDefault="00BD5544" w:rsidP="00415E49">
      <w:p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noProof/>
          <w:lang w:eastAsia="ru-RU"/>
        </w:rPr>
        <w:pict>
          <v:shape id="Рисунок 11" o:spid="_x0000_s1035" type="#_x0000_t75" style="position:absolute;left:0;text-align:left;margin-left:-.3pt;margin-top:29.7pt;width:231.75pt;height:173.8pt;z-index:251655680;visibility:visible">
            <v:imagedata r:id="rId13" o:title=""/>
            <w10:wrap type="square"/>
          </v:shape>
        </w:pict>
      </w:r>
      <w:r>
        <w:rPr>
          <w:rFonts w:ascii="Times New Roman" w:hAnsi="Times New Roman"/>
          <w:b/>
          <w:i/>
          <w:sz w:val="28"/>
          <w:szCs w:val="28"/>
        </w:rPr>
        <w:t>Лист</w:t>
      </w:r>
      <w:r w:rsidRPr="00383D7B">
        <w:rPr>
          <w:rFonts w:ascii="Times New Roman" w:hAnsi="Times New Roman"/>
          <w:b/>
          <w:i/>
          <w:sz w:val="28"/>
          <w:szCs w:val="28"/>
        </w:rPr>
        <w:t xml:space="preserve"> №10. Найди отличия.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находят отличия между эскизом картины В.А. Серова «Похищение Европы» (внизу справа) и окончательным вариантом картины. Найденные отличия отмечают кружочком.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 w:rsidRPr="00383D7B">
        <w:rPr>
          <w:rFonts w:ascii="Times New Roman" w:hAnsi="Times New Roman"/>
          <w:b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развитие зрительного внимания, операции сравнения, монологической речи.</w:t>
      </w:r>
    </w:p>
    <w:p w:rsidR="00BD5544" w:rsidRPr="00383D7B" w:rsidRDefault="00BD5544" w:rsidP="00415E49">
      <w:p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Лист</w:t>
      </w:r>
      <w:r w:rsidRPr="00383D7B">
        <w:rPr>
          <w:rFonts w:ascii="Times New Roman" w:hAnsi="Times New Roman"/>
          <w:b/>
          <w:i/>
          <w:sz w:val="28"/>
          <w:szCs w:val="28"/>
        </w:rPr>
        <w:t xml:space="preserve"> № 11. Распутай детали картин.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3" o:spid="_x0000_s1036" type="#_x0000_t75" style="position:absolute;left:0;text-align:left;margin-left:-4.8pt;margin-top:2.1pt;width:225.75pt;height:169.3pt;z-index:251657728;visibility:visible">
            <v:imagedata r:id="rId14" o:title="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t>Задание предполагает два уровня сложности.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 w:rsidRPr="00383D7B">
        <w:rPr>
          <w:rFonts w:ascii="Times New Roman" w:hAnsi="Times New Roman"/>
          <w:b/>
          <w:i/>
          <w:sz w:val="28"/>
          <w:szCs w:val="28"/>
        </w:rPr>
        <w:t>1 уровень:</w:t>
      </w:r>
      <w:r>
        <w:rPr>
          <w:rFonts w:ascii="Times New Roman" w:hAnsi="Times New Roman"/>
          <w:sz w:val="28"/>
          <w:szCs w:val="28"/>
        </w:rPr>
        <w:t xml:space="preserve"> дети отгадывают, какие картины перепутались, собирают их по образцу.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 w:rsidRPr="00383D7B">
        <w:rPr>
          <w:rFonts w:ascii="Times New Roman" w:hAnsi="Times New Roman"/>
          <w:b/>
          <w:i/>
          <w:sz w:val="28"/>
          <w:szCs w:val="28"/>
        </w:rPr>
        <w:t>2 уровень:</w:t>
      </w:r>
      <w:r>
        <w:rPr>
          <w:rFonts w:ascii="Times New Roman" w:hAnsi="Times New Roman"/>
          <w:sz w:val="28"/>
          <w:szCs w:val="28"/>
        </w:rPr>
        <w:t xml:space="preserve"> дети отгадывают, какие картины перепутались, собирают их без образца.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 w:rsidRPr="00383D7B">
        <w:rPr>
          <w:rFonts w:ascii="Times New Roman" w:hAnsi="Times New Roman"/>
          <w:b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развитие зрительной памяти, операции сравнения, активизация словаря.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</w:p>
    <w:p w:rsidR="00BD5544" w:rsidRPr="00383D7B" w:rsidRDefault="00BD5544" w:rsidP="00415E49">
      <w:p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Лист</w:t>
      </w:r>
      <w:r w:rsidRPr="00383D7B">
        <w:rPr>
          <w:rFonts w:ascii="Times New Roman" w:hAnsi="Times New Roman"/>
          <w:b/>
          <w:i/>
          <w:sz w:val="28"/>
          <w:szCs w:val="28"/>
        </w:rPr>
        <w:t xml:space="preserve"> №12. Дорисуй отражение Нарцисса.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2" o:spid="_x0000_s1037" type="#_x0000_t75" style="position:absolute;left:0;text-align:left;margin-left:-.3pt;margin-top:5.1pt;width:235pt;height:176.25pt;z-index:251656704;visibility:visible">
            <v:imagedata r:id="rId15" o:title="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t>Дети вспоминают миф о Нарциссе, дорисовывают его отражение.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 w:rsidRPr="00383D7B">
        <w:rPr>
          <w:rFonts w:ascii="Times New Roman" w:hAnsi="Times New Roman"/>
          <w:b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развитие монологической речи, операции сравнения, пространственных представлений.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</w:p>
    <w:p w:rsidR="00BD5544" w:rsidRPr="00383D7B" w:rsidRDefault="00BD5544" w:rsidP="00415E49">
      <w:p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Лист</w:t>
      </w:r>
      <w:r w:rsidRPr="00383D7B">
        <w:rPr>
          <w:rFonts w:ascii="Times New Roman" w:hAnsi="Times New Roman"/>
          <w:b/>
          <w:i/>
          <w:sz w:val="28"/>
          <w:szCs w:val="28"/>
        </w:rPr>
        <w:t xml:space="preserve"> №13. Назови героев и чудовищ.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4" o:spid="_x0000_s1038" type="#_x0000_t75" style="position:absolute;left:0;text-align:left;margin-left:-.3pt;margin-top:4.45pt;width:231pt;height:173.25pt;z-index:251658752;visibility:visible">
            <v:imagedata r:id="rId16" o:title="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t>Дети вспоминают мифы о Геракле и Персее, соединяют персонажа с побежденными чудовищами.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 w:rsidRPr="00383D7B">
        <w:rPr>
          <w:rFonts w:ascii="Times New Roman" w:hAnsi="Times New Roman"/>
          <w:b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развитие монологической речи, активизация словаря.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</w:p>
    <w:p w:rsidR="00BD5544" w:rsidRPr="00383D7B" w:rsidRDefault="00BD5544" w:rsidP="00415E49">
      <w:p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Лист</w:t>
      </w:r>
      <w:r w:rsidRPr="00383D7B">
        <w:rPr>
          <w:rFonts w:ascii="Times New Roman" w:hAnsi="Times New Roman"/>
          <w:b/>
          <w:i/>
          <w:sz w:val="28"/>
          <w:szCs w:val="28"/>
        </w:rPr>
        <w:t xml:space="preserve"> № 14. Кроссворд «Герои».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2" o:spid="_x0000_s1039" type="#_x0000_t75" style="position:absolute;left:0;text-align:left;margin-left:-2.05pt;margin-top:2.85pt;width:233pt;height:174.75pt;z-index:251659776;visibility:visible">
            <v:imagedata r:id="rId17" o:title="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t>Дети находят соответствующий номеру подвиг героя, называют его, угадывают имя персонажа.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 w:rsidRPr="00383D7B">
        <w:rPr>
          <w:rFonts w:ascii="Times New Roman" w:hAnsi="Times New Roman"/>
          <w:b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развитие памяти, активизация словаря.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D5544" w:rsidRPr="00383D7B" w:rsidRDefault="00BD5544" w:rsidP="00415E49">
      <w:p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Лист</w:t>
      </w:r>
      <w:r w:rsidRPr="00383D7B">
        <w:rPr>
          <w:rFonts w:ascii="Times New Roman" w:hAnsi="Times New Roman"/>
          <w:b/>
          <w:i/>
          <w:sz w:val="28"/>
          <w:szCs w:val="28"/>
        </w:rPr>
        <w:t xml:space="preserve"> №15. Помоги Тесею выбраться из лабиринта.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5" o:spid="_x0000_s1040" type="#_x0000_t75" style="position:absolute;left:0;text-align:left;margin-left:-.3pt;margin-top:.1pt;width:231pt;height:173.25pt;z-index:251660800;visibility:visible">
            <v:imagedata r:id="rId18" o:title="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t>Дети вспоминают миф о Тесее, Аридне и Минотавре, ищут путь Тесея к Ариадне. Фигурка Тесея может передвигаться.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 w:rsidRPr="00383D7B">
        <w:rPr>
          <w:rFonts w:ascii="Times New Roman" w:hAnsi="Times New Roman"/>
          <w:b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развитие монологической речи, активизация словаря, развитие прослеживающей функции глаз.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</w:p>
    <w:p w:rsidR="00BD5544" w:rsidRPr="00383D7B" w:rsidRDefault="00BD5544" w:rsidP="00415E49">
      <w:p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Лист</w:t>
      </w:r>
      <w:r w:rsidRPr="00383D7B">
        <w:rPr>
          <w:rFonts w:ascii="Times New Roman" w:hAnsi="Times New Roman"/>
          <w:b/>
          <w:i/>
          <w:sz w:val="28"/>
          <w:szCs w:val="28"/>
        </w:rPr>
        <w:t xml:space="preserve"> №16. Найди пару.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6" o:spid="_x0000_s1041" type="#_x0000_t75" style="position:absolute;left:0;text-align:left;margin-left:-.3pt;margin-top:4.95pt;width:231pt;height:173.2pt;z-index:251661824;visibility:visible">
            <v:imagedata r:id="rId19" o:title="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t>По атрибутам дети называют персонажей древнегреческих мифов, доказывают свое мнение, соединяют персонажей между собой.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 w:rsidRPr="00383D7B">
        <w:rPr>
          <w:rFonts w:ascii="Times New Roman" w:hAnsi="Times New Roman"/>
          <w:b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развитие памяти, зрительного внимания, формирование доказательной речи, активизация словаря.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</w:p>
    <w:p w:rsidR="00BD5544" w:rsidRPr="00383D7B" w:rsidRDefault="00BD5544" w:rsidP="00415E49">
      <w:p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Лист</w:t>
      </w:r>
      <w:r w:rsidRPr="00383D7B">
        <w:rPr>
          <w:rFonts w:ascii="Times New Roman" w:hAnsi="Times New Roman"/>
          <w:b/>
          <w:i/>
          <w:sz w:val="28"/>
          <w:szCs w:val="28"/>
        </w:rPr>
        <w:t xml:space="preserve"> №17. Собери имена героев.</w:t>
      </w:r>
    </w:p>
    <w:p w:rsidR="00BD5544" w:rsidRPr="00A8109B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8" o:spid="_x0000_s1042" type="#_x0000_t75" style="position:absolute;left:0;text-align:left;margin-left:-.3pt;margin-top:.3pt;width:230.9pt;height:173.3pt;z-index:251662848;visibility:visible">
            <v:imagedata r:id="rId20" o:title=""/>
            <w10:wrap type="square"/>
          </v:shape>
        </w:pict>
      </w:r>
      <w:r w:rsidRPr="00A8109B">
        <w:rPr>
          <w:rFonts w:ascii="Times New Roman" w:hAnsi="Times New Roman"/>
          <w:sz w:val="28"/>
          <w:szCs w:val="28"/>
        </w:rPr>
        <w:t>Задание предполагает два уровня сложности.</w:t>
      </w:r>
    </w:p>
    <w:p w:rsidR="00BD5544" w:rsidRPr="00A8109B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 w:rsidRPr="00383D7B">
        <w:rPr>
          <w:rFonts w:ascii="Times New Roman" w:hAnsi="Times New Roman"/>
          <w:b/>
          <w:i/>
          <w:sz w:val="28"/>
          <w:szCs w:val="28"/>
        </w:rPr>
        <w:t>1 уровень:</w:t>
      </w:r>
      <w:r w:rsidRPr="00A8109B">
        <w:rPr>
          <w:rFonts w:ascii="Times New Roman" w:hAnsi="Times New Roman"/>
          <w:sz w:val="28"/>
          <w:szCs w:val="28"/>
        </w:rPr>
        <w:t xml:space="preserve"> дети называют имена </w:t>
      </w:r>
      <w:r>
        <w:rPr>
          <w:rFonts w:ascii="Times New Roman" w:hAnsi="Times New Roman"/>
          <w:sz w:val="28"/>
          <w:szCs w:val="28"/>
        </w:rPr>
        <w:t>героев</w:t>
      </w:r>
      <w:r w:rsidRPr="00A8109B">
        <w:rPr>
          <w:rFonts w:ascii="Times New Roman" w:hAnsi="Times New Roman"/>
          <w:sz w:val="28"/>
          <w:szCs w:val="28"/>
        </w:rPr>
        <w:t>, доказывают свое мнение, по образцу, спрятанному за облаком, собирают имена.</w:t>
      </w:r>
    </w:p>
    <w:p w:rsidR="00BD5544" w:rsidRPr="00A8109B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 w:rsidRPr="00383D7B">
        <w:rPr>
          <w:rFonts w:ascii="Times New Roman" w:hAnsi="Times New Roman"/>
          <w:b/>
          <w:i/>
          <w:sz w:val="28"/>
          <w:szCs w:val="28"/>
        </w:rPr>
        <w:t>2 уровень:</w:t>
      </w:r>
      <w:r w:rsidRPr="00A8109B">
        <w:rPr>
          <w:rFonts w:ascii="Times New Roman" w:hAnsi="Times New Roman"/>
          <w:sz w:val="28"/>
          <w:szCs w:val="28"/>
        </w:rPr>
        <w:t xml:space="preserve"> дети называют имена </w:t>
      </w:r>
      <w:r>
        <w:rPr>
          <w:rFonts w:ascii="Times New Roman" w:hAnsi="Times New Roman"/>
          <w:sz w:val="28"/>
          <w:szCs w:val="28"/>
        </w:rPr>
        <w:t>героев</w:t>
      </w:r>
      <w:r w:rsidRPr="00A8109B">
        <w:rPr>
          <w:rFonts w:ascii="Times New Roman" w:hAnsi="Times New Roman"/>
          <w:sz w:val="28"/>
          <w:szCs w:val="28"/>
        </w:rPr>
        <w:t>, доказывают свое мнение, собирают из букв имена, проверяют себя, отодвинув облако.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 w:rsidRPr="00383D7B">
        <w:rPr>
          <w:rFonts w:ascii="Times New Roman" w:hAnsi="Times New Roman"/>
          <w:b/>
          <w:i/>
          <w:sz w:val="28"/>
          <w:szCs w:val="28"/>
        </w:rPr>
        <w:t xml:space="preserve">Цель: </w:t>
      </w:r>
      <w:r w:rsidRPr="00A8109B">
        <w:rPr>
          <w:rFonts w:ascii="Times New Roman" w:hAnsi="Times New Roman"/>
          <w:sz w:val="28"/>
          <w:szCs w:val="28"/>
        </w:rPr>
        <w:t>развитие доказательной речи, самоконтроля, операции сравнения, активизация словаря.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D5544" w:rsidRPr="00383D7B" w:rsidRDefault="00BD5544" w:rsidP="00415E49">
      <w:p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Лист</w:t>
      </w:r>
      <w:r w:rsidRPr="00383D7B">
        <w:rPr>
          <w:rFonts w:ascii="Times New Roman" w:hAnsi="Times New Roman"/>
          <w:b/>
          <w:i/>
          <w:sz w:val="28"/>
          <w:szCs w:val="28"/>
        </w:rPr>
        <w:t xml:space="preserve"> №18. Узнай героя по тени.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9" o:spid="_x0000_s1043" type="#_x0000_t75" style="position:absolute;left:0;text-align:left;margin-left:-.3pt;margin-top:.1pt;width:234pt;height:175.5pt;z-index:251663872;visibility:visible">
            <v:imagedata r:id="rId21" o:title="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t>Задание предполагает два уровня сложности.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 w:rsidRPr="00383D7B">
        <w:rPr>
          <w:rFonts w:ascii="Times New Roman" w:hAnsi="Times New Roman"/>
          <w:b/>
          <w:i/>
          <w:sz w:val="28"/>
          <w:szCs w:val="28"/>
        </w:rPr>
        <w:t>1 уровень:</w:t>
      </w:r>
      <w:r>
        <w:rPr>
          <w:rFonts w:ascii="Times New Roman" w:hAnsi="Times New Roman"/>
          <w:sz w:val="28"/>
          <w:szCs w:val="28"/>
        </w:rPr>
        <w:t xml:space="preserve"> дети вытаскивают спрятанные фигуры героев, сопоставляют их с тенями, называют героев.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 w:rsidRPr="00383D7B">
        <w:rPr>
          <w:rFonts w:ascii="Times New Roman" w:hAnsi="Times New Roman"/>
          <w:b/>
          <w:i/>
          <w:sz w:val="28"/>
          <w:szCs w:val="28"/>
        </w:rPr>
        <w:t>2 уровень:</w:t>
      </w:r>
      <w:r>
        <w:rPr>
          <w:rFonts w:ascii="Times New Roman" w:hAnsi="Times New Roman"/>
          <w:sz w:val="28"/>
          <w:szCs w:val="28"/>
        </w:rPr>
        <w:t xml:space="preserve"> по тени дети узнают героев, проверяют себя, вытащив фигуры героев.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 w:rsidRPr="00383D7B">
        <w:rPr>
          <w:rFonts w:ascii="Times New Roman" w:hAnsi="Times New Roman"/>
          <w:b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развитие зрительной памяти и зрительного внимания, активизация словаря.</w:t>
      </w:r>
    </w:p>
    <w:p w:rsidR="00BD5544" w:rsidRPr="00383D7B" w:rsidRDefault="00BD5544" w:rsidP="00415E49">
      <w:p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Лист</w:t>
      </w:r>
      <w:r w:rsidRPr="00383D7B">
        <w:rPr>
          <w:rFonts w:ascii="Times New Roman" w:hAnsi="Times New Roman"/>
          <w:b/>
          <w:i/>
          <w:sz w:val="28"/>
          <w:szCs w:val="28"/>
        </w:rPr>
        <w:t xml:space="preserve"> №19. Что перепутал художник?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20" o:spid="_x0000_s1044" type="#_x0000_t75" style="position:absolute;left:0;text-align:left;margin-left:-.3pt;margin-top:.2pt;width:234pt;height:175.5pt;z-index:251664896;visibility:visible">
            <v:imagedata r:id="rId22" o:title="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t>Дети называют персонажей древнегреческих мифов, объясняют, что перепутал художник, исправляют ошибки (передвигаются чудовища).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 w:rsidRPr="00383D7B">
        <w:rPr>
          <w:rFonts w:ascii="Times New Roman" w:hAnsi="Times New Roman"/>
          <w:b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активизация словаря, развитие доказательной речи, зрительной и слуховой памяти, внимания.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</w:p>
    <w:p w:rsidR="00BD5544" w:rsidRPr="00383D7B" w:rsidRDefault="00BD5544" w:rsidP="00415E49">
      <w:p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Лист</w:t>
      </w:r>
      <w:r w:rsidRPr="00383D7B">
        <w:rPr>
          <w:rFonts w:ascii="Times New Roman" w:hAnsi="Times New Roman"/>
          <w:b/>
          <w:i/>
          <w:sz w:val="28"/>
          <w:szCs w:val="28"/>
        </w:rPr>
        <w:t xml:space="preserve"> №20. Собери чудовище.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21" o:spid="_x0000_s1045" type="#_x0000_t75" style="position:absolute;left:0;text-align:left;margin-left:-.3pt;margin-top:.05pt;width:237pt;height:177.75pt;z-index:251665920;visibility:visible">
            <v:imagedata r:id="rId23" o:title="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t>Задание предполагает 3 уровня сложности.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 w:rsidRPr="00383D7B">
        <w:rPr>
          <w:rFonts w:ascii="Times New Roman" w:hAnsi="Times New Roman"/>
          <w:b/>
          <w:i/>
          <w:sz w:val="28"/>
          <w:szCs w:val="28"/>
        </w:rPr>
        <w:t>1 уровень:</w:t>
      </w:r>
      <w:r>
        <w:rPr>
          <w:rFonts w:ascii="Times New Roman" w:hAnsi="Times New Roman"/>
          <w:sz w:val="28"/>
          <w:szCs w:val="28"/>
        </w:rPr>
        <w:t xml:space="preserve"> дети по спрятанному образцу собирают чудовищ, вспоминают, что в них было необычного, называют их имена.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 w:rsidRPr="00383D7B">
        <w:rPr>
          <w:rFonts w:ascii="Times New Roman" w:hAnsi="Times New Roman"/>
          <w:b/>
          <w:i/>
          <w:sz w:val="28"/>
          <w:szCs w:val="28"/>
        </w:rPr>
        <w:t>2 уровень:</w:t>
      </w:r>
      <w:r>
        <w:rPr>
          <w:rFonts w:ascii="Times New Roman" w:hAnsi="Times New Roman"/>
          <w:sz w:val="28"/>
          <w:szCs w:val="28"/>
        </w:rPr>
        <w:t xml:space="preserve"> называя части тела, дети определяют, каких чудовищ надо собрать, собирают без образца, проверяют себя по образцу.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 w:rsidRPr="00383D7B">
        <w:rPr>
          <w:rFonts w:ascii="Times New Roman" w:hAnsi="Times New Roman"/>
          <w:b/>
          <w:i/>
          <w:sz w:val="28"/>
          <w:szCs w:val="28"/>
        </w:rPr>
        <w:t>3 уровень:</w:t>
      </w:r>
      <w:r>
        <w:rPr>
          <w:rFonts w:ascii="Times New Roman" w:hAnsi="Times New Roman"/>
          <w:sz w:val="28"/>
          <w:szCs w:val="28"/>
        </w:rPr>
        <w:t xml:space="preserve"> из имеющихся частей дети собирают свое чудовище, дают ему имя.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 w:rsidRPr="00383D7B">
        <w:rPr>
          <w:rFonts w:ascii="Times New Roman" w:hAnsi="Times New Roman"/>
          <w:b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развитие монологической речи, активизация словаря, развитие зрительного внимания и памяти, операции самоконтроля, развитие индивидуальных творческих способностей.</w:t>
      </w:r>
    </w:p>
    <w:p w:rsidR="00BD5544" w:rsidRPr="00383D7B" w:rsidRDefault="00BD5544" w:rsidP="00415E49">
      <w:p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Лист</w:t>
      </w:r>
      <w:r w:rsidRPr="00383D7B">
        <w:rPr>
          <w:rFonts w:ascii="Times New Roman" w:hAnsi="Times New Roman"/>
          <w:b/>
          <w:i/>
          <w:sz w:val="28"/>
          <w:szCs w:val="28"/>
        </w:rPr>
        <w:t xml:space="preserve"> №21. Реставратор.</w:t>
      </w:r>
    </w:p>
    <w:p w:rsidR="00BD5544" w:rsidRDefault="00BD5544" w:rsidP="00415E49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22" o:spid="_x0000_s1046" type="#_x0000_t75" style="position:absolute;left:0;text-align:left;margin-left:-.3pt;margin-top:5.8pt;width:243pt;height:182.2pt;z-index:251666944;visibility:visible">
            <v:imagedata r:id="rId24" o:title=""/>
            <w10:wrap type="square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>Задание предполагает 2 уровня сложности.</w:t>
      </w:r>
    </w:p>
    <w:p w:rsidR="00BD5544" w:rsidRDefault="00BD5544" w:rsidP="00415E49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>1 уровень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: </w:t>
      </w:r>
      <w:bookmarkStart w:id="0" w:name="_GoBack"/>
      <w:bookmarkEnd w:id="0"/>
      <w:r w:rsidRPr="00550AD2">
        <w:rPr>
          <w:rFonts w:ascii="Times New Roman" w:hAnsi="Times New Roman"/>
          <w:noProof/>
          <w:sz w:val="28"/>
          <w:szCs w:val="28"/>
          <w:lang w:eastAsia="ru-RU"/>
        </w:rPr>
        <w:t>д</w:t>
      </w:r>
      <w:r>
        <w:rPr>
          <w:rFonts w:ascii="Times New Roman" w:hAnsi="Times New Roman"/>
          <w:noProof/>
          <w:sz w:val="28"/>
          <w:szCs w:val="28"/>
          <w:lang w:eastAsia="ru-RU"/>
        </w:rPr>
        <w:t>ети собирают вазу и блюдо по образцу, называют и рассказывают сюжет изображенного мифа.</w:t>
      </w:r>
    </w:p>
    <w:p w:rsidR="00BD5544" w:rsidRDefault="00BD5544" w:rsidP="00415E49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2 уровень: </w:t>
      </w:r>
      <w:r>
        <w:rPr>
          <w:rFonts w:ascii="Times New Roman" w:hAnsi="Times New Roman"/>
          <w:noProof/>
          <w:sz w:val="28"/>
          <w:szCs w:val="28"/>
          <w:lang w:eastAsia="ru-RU"/>
        </w:rPr>
        <w:t>по рисунку на осколках дети определяют и рассказывают сюжет мифа, собирают вазу и блюдо, проверяют себя по спрятанному образцу.</w:t>
      </w:r>
    </w:p>
    <w:p w:rsidR="00BD5544" w:rsidRDefault="00BD5544" w:rsidP="00415E49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83D7B">
        <w:rPr>
          <w:rFonts w:ascii="Times New Roman" w:hAnsi="Times New Roman"/>
          <w:b/>
          <w:i/>
          <w:sz w:val="28"/>
          <w:szCs w:val="28"/>
        </w:rPr>
        <w:t>Цель: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развитие зрительного внимания и зрительной памяти, формирование монологической речи, активизация словаря.</w:t>
      </w:r>
    </w:p>
    <w:p w:rsidR="00BD5544" w:rsidRDefault="00BD5544" w:rsidP="00415E49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>Лист</w:t>
      </w:r>
      <w:r w:rsidRPr="00383D7B">
        <w:rPr>
          <w:rFonts w:ascii="Times New Roman" w:hAnsi="Times New Roman"/>
          <w:b/>
          <w:i/>
          <w:sz w:val="28"/>
          <w:szCs w:val="28"/>
        </w:rPr>
        <w:t xml:space="preserve"> №22. Укрась вазу.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23" o:spid="_x0000_s1047" type="#_x0000_t75" style="position:absolute;left:0;text-align:left;margin-left:-.3pt;margin-top:.35pt;width:249pt;height:186.75pt;z-index:251667968;visibility:visible">
            <v:imagedata r:id="rId25" o:title="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t>Задание предполагает 3 уровня сложности.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 w:rsidRPr="00383D7B">
        <w:rPr>
          <w:rFonts w:ascii="Times New Roman" w:hAnsi="Times New Roman"/>
          <w:b/>
          <w:i/>
          <w:sz w:val="28"/>
          <w:szCs w:val="28"/>
        </w:rPr>
        <w:t>1 уровень:</w:t>
      </w:r>
      <w:r>
        <w:rPr>
          <w:rFonts w:ascii="Times New Roman" w:hAnsi="Times New Roman"/>
          <w:sz w:val="28"/>
          <w:szCs w:val="28"/>
        </w:rPr>
        <w:t xml:space="preserve"> дети выбирают орнаменты из предложенных образцов, украшают вазу.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 w:rsidRPr="00383D7B">
        <w:rPr>
          <w:rFonts w:ascii="Times New Roman" w:hAnsi="Times New Roman"/>
          <w:b/>
          <w:i/>
          <w:sz w:val="28"/>
          <w:szCs w:val="28"/>
        </w:rPr>
        <w:t>2 уровень:</w:t>
      </w:r>
      <w:r>
        <w:rPr>
          <w:rFonts w:ascii="Times New Roman" w:hAnsi="Times New Roman"/>
          <w:sz w:val="28"/>
          <w:szCs w:val="28"/>
        </w:rPr>
        <w:t xml:space="preserve"> дети украшают вазу орнаментом без образца.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 w:rsidRPr="00383D7B">
        <w:rPr>
          <w:rFonts w:ascii="Times New Roman" w:hAnsi="Times New Roman"/>
          <w:b/>
          <w:i/>
          <w:sz w:val="28"/>
          <w:szCs w:val="28"/>
        </w:rPr>
        <w:t>3 уровень:</w:t>
      </w:r>
      <w:r>
        <w:rPr>
          <w:rFonts w:ascii="Times New Roman" w:hAnsi="Times New Roman"/>
          <w:sz w:val="28"/>
          <w:szCs w:val="28"/>
        </w:rPr>
        <w:t xml:space="preserve"> дети украшают вазу фигурной росписью по сюжетам древнегреческих мифов.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 w:rsidRPr="00383D7B">
        <w:rPr>
          <w:rFonts w:ascii="Times New Roman" w:hAnsi="Times New Roman"/>
          <w:b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развитие моторики, прослеживающей функции глаз, самоконтроля, индивидуальных творческих способностей.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D5544" w:rsidRPr="00383D7B" w:rsidRDefault="00BD5544" w:rsidP="00415E49">
      <w:p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Лист</w:t>
      </w:r>
      <w:r w:rsidRPr="00383D7B">
        <w:rPr>
          <w:rFonts w:ascii="Times New Roman" w:hAnsi="Times New Roman"/>
          <w:b/>
          <w:i/>
          <w:sz w:val="28"/>
          <w:szCs w:val="28"/>
        </w:rPr>
        <w:t xml:space="preserve"> №23. Укрась вазу.</w:t>
      </w:r>
    </w:p>
    <w:p w:rsidR="00BD5544" w:rsidRPr="00AA5E17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24" o:spid="_x0000_s1048" type="#_x0000_t75" style="position:absolute;left:0;text-align:left;margin-left:-.3pt;margin-top:.1pt;width:257.25pt;height:192.9pt;z-index:251668992;visibility:visible">
            <v:imagedata r:id="rId26" o:title=""/>
            <w10:wrap type="square"/>
          </v:shape>
        </w:pict>
      </w:r>
      <w:r w:rsidRPr="00AA5E17">
        <w:rPr>
          <w:rFonts w:ascii="Times New Roman" w:hAnsi="Times New Roman"/>
          <w:sz w:val="28"/>
          <w:szCs w:val="28"/>
        </w:rPr>
        <w:t>Задание предполагает 3 уровня сложности.</w:t>
      </w:r>
    </w:p>
    <w:p w:rsidR="00BD5544" w:rsidRPr="00AA5E17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 w:rsidRPr="00383D7B">
        <w:rPr>
          <w:rFonts w:ascii="Times New Roman" w:hAnsi="Times New Roman"/>
          <w:b/>
          <w:i/>
          <w:sz w:val="28"/>
          <w:szCs w:val="28"/>
        </w:rPr>
        <w:t>1 уровень:</w:t>
      </w:r>
      <w:r w:rsidRPr="00AA5E17">
        <w:rPr>
          <w:rFonts w:ascii="Times New Roman" w:hAnsi="Times New Roman"/>
          <w:sz w:val="28"/>
          <w:szCs w:val="28"/>
        </w:rPr>
        <w:t xml:space="preserve"> дети выбирают орнаменты из предложенных образцов, украшают вазу.</w:t>
      </w:r>
    </w:p>
    <w:p w:rsidR="00BD5544" w:rsidRPr="00AA5E17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 w:rsidRPr="00383D7B">
        <w:rPr>
          <w:rFonts w:ascii="Times New Roman" w:hAnsi="Times New Roman"/>
          <w:b/>
          <w:i/>
          <w:sz w:val="28"/>
          <w:szCs w:val="28"/>
        </w:rPr>
        <w:t>2 уровень:</w:t>
      </w:r>
      <w:r w:rsidRPr="00AA5E17">
        <w:rPr>
          <w:rFonts w:ascii="Times New Roman" w:hAnsi="Times New Roman"/>
          <w:sz w:val="28"/>
          <w:szCs w:val="28"/>
        </w:rPr>
        <w:t xml:space="preserve"> дети украшают вазу орнаментом без образца.</w:t>
      </w:r>
    </w:p>
    <w:p w:rsidR="00BD5544" w:rsidRPr="00AA5E17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 w:rsidRPr="00383D7B">
        <w:rPr>
          <w:rFonts w:ascii="Times New Roman" w:hAnsi="Times New Roman"/>
          <w:b/>
          <w:i/>
          <w:sz w:val="28"/>
          <w:szCs w:val="28"/>
        </w:rPr>
        <w:t>3 уровень:</w:t>
      </w:r>
      <w:r w:rsidRPr="00AA5E17">
        <w:rPr>
          <w:rFonts w:ascii="Times New Roman" w:hAnsi="Times New Roman"/>
          <w:sz w:val="28"/>
          <w:szCs w:val="28"/>
        </w:rPr>
        <w:t xml:space="preserve"> дети украшают вазу фигурной росписью по сюжетам древнегреческих мифов.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 w:rsidRPr="00383D7B">
        <w:rPr>
          <w:rFonts w:ascii="Times New Roman" w:hAnsi="Times New Roman"/>
          <w:b/>
          <w:i/>
          <w:sz w:val="28"/>
          <w:szCs w:val="28"/>
        </w:rPr>
        <w:t>Цель:</w:t>
      </w:r>
      <w:r w:rsidRPr="00AA5E17">
        <w:rPr>
          <w:rFonts w:ascii="Times New Roman" w:hAnsi="Times New Roman"/>
          <w:sz w:val="28"/>
          <w:szCs w:val="28"/>
        </w:rPr>
        <w:t xml:space="preserve"> развитие моторики, прослеживающей функции глаз, самоконтроля, индивидуальных творческих способностей.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</w:p>
    <w:p w:rsidR="00BD5544" w:rsidRPr="00383D7B" w:rsidRDefault="00BD5544" w:rsidP="00415E49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383D7B">
        <w:rPr>
          <w:rFonts w:ascii="Times New Roman" w:hAnsi="Times New Roman"/>
          <w:b/>
          <w:i/>
          <w:sz w:val="28"/>
          <w:szCs w:val="28"/>
        </w:rPr>
        <w:t>СПИСОК ЛИТЕРАТУРЫ.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Кун Н.А. Легенды и мифы Древней Греции. Москва. ЗАО «Фирма СТД». 2004г.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Музейно-педагогическая программа «Здравствуй, музей!». Раздел «Мы входим в мир прекрасного» (Маслова С.Г., Соколова Н.Д.). Учебное пособие для воспитателей детских садов. Санкт-Петербург. СпецЛит. 2000г.</w:t>
      </w:r>
    </w:p>
    <w:p w:rsidR="00BD5544" w:rsidRDefault="00BD5544" w:rsidP="00415E4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Ефимовский Е.С. Мифы в рифмах. Санкт-Петербург. Норинт. 2006г.</w:t>
      </w:r>
    </w:p>
    <w:sectPr w:rsidR="00BD5544" w:rsidSect="00FE2609">
      <w:type w:val="continuous"/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214FA"/>
    <w:rsid w:val="00034E06"/>
    <w:rsid w:val="0006457A"/>
    <w:rsid w:val="000D3E15"/>
    <w:rsid w:val="000D56CA"/>
    <w:rsid w:val="00145767"/>
    <w:rsid w:val="00274400"/>
    <w:rsid w:val="00283F00"/>
    <w:rsid w:val="00327EC6"/>
    <w:rsid w:val="00383D7B"/>
    <w:rsid w:val="00390C89"/>
    <w:rsid w:val="003B779F"/>
    <w:rsid w:val="00415E49"/>
    <w:rsid w:val="00550AD2"/>
    <w:rsid w:val="00594405"/>
    <w:rsid w:val="005B298B"/>
    <w:rsid w:val="00661BB1"/>
    <w:rsid w:val="009214FA"/>
    <w:rsid w:val="00924FF6"/>
    <w:rsid w:val="00A8109B"/>
    <w:rsid w:val="00AA5E17"/>
    <w:rsid w:val="00BB3159"/>
    <w:rsid w:val="00BD52E4"/>
    <w:rsid w:val="00BD5544"/>
    <w:rsid w:val="00D047CF"/>
    <w:rsid w:val="00E0244C"/>
    <w:rsid w:val="00E757B6"/>
    <w:rsid w:val="00F02E20"/>
    <w:rsid w:val="00FE26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7EC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75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757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137</TotalTime>
  <Pages>9</Pages>
  <Words>1215</Words>
  <Characters>6931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papa</dc:creator>
  <cp:keywords/>
  <dc:description/>
  <cp:lastModifiedBy>P07</cp:lastModifiedBy>
  <cp:revision>10</cp:revision>
  <dcterms:created xsi:type="dcterms:W3CDTF">2011-05-09T11:02:00Z</dcterms:created>
  <dcterms:modified xsi:type="dcterms:W3CDTF">2011-07-18T08:29:00Z</dcterms:modified>
</cp:coreProperties>
</file>